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AA5" w:rsidRDefault="00FA5AA5">
      <w:pPr>
        <w:rPr>
          <w:rFonts w:ascii="方正仿宋_GBK" w:eastAsia="方正仿宋_GBK" w:hAnsi="方正仿宋_GBK" w:cs="方正仿宋_GBK"/>
          <w:sz w:val="32"/>
          <w:szCs w:val="32"/>
        </w:rPr>
      </w:pPr>
      <w:r w:rsidRPr="00A65AE4">
        <w:rPr>
          <w:rFonts w:ascii="方正仿宋_GBK" w:eastAsia="方正仿宋_GBK" w:hAnsi="方正仿宋_GBK" w:cs="方正仿宋_GBK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关于开展优化营商环境办理建筑许可系列讲座网络在线学习的通知_00" style="width:440.25pt;height:623.25pt;visibility:visible">
            <v:imagedata r:id="rId4" o:title=""/>
          </v:shape>
        </w:pict>
      </w:r>
      <w:r w:rsidRPr="00A65AE4">
        <w:rPr>
          <w:rFonts w:ascii="方正仿宋_GBK" w:eastAsia="方正仿宋_GBK" w:hAnsi="方正仿宋_GBK" w:cs="方正仿宋_GBK"/>
          <w:noProof/>
          <w:sz w:val="32"/>
          <w:szCs w:val="32"/>
        </w:rPr>
        <w:pict>
          <v:shape id="图片 1" o:spid="_x0000_i1026" type="#_x0000_t75" alt="关于开展优化营商环境办理建筑许可系列讲座网络在线学习的通知_01" style="width:442.5pt;height:625.5pt;visibility:visible">
            <v:imagedata r:id="rId5" o:title=""/>
          </v:shape>
        </w:pict>
      </w:r>
    </w:p>
    <w:sectPr w:rsidR="00FA5AA5" w:rsidSect="00655D80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594D7473"/>
    <w:rsid w:val="000D744C"/>
    <w:rsid w:val="0035133E"/>
    <w:rsid w:val="00655D80"/>
    <w:rsid w:val="00A65AE4"/>
    <w:rsid w:val="00FA5AA5"/>
    <w:rsid w:val="594D7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D80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0</Words>
  <Characters>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珠珠</dc:creator>
  <cp:keywords/>
  <dc:description/>
  <cp:lastModifiedBy>微软用户</cp:lastModifiedBy>
  <cp:revision>2</cp:revision>
  <dcterms:created xsi:type="dcterms:W3CDTF">2022-01-05T09:02:00Z</dcterms:created>
  <dcterms:modified xsi:type="dcterms:W3CDTF">2022-01-07T02:02:00Z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6F965DF2F15A4809952ACD93CD5B12BB</vt:lpwstr>
  </property>
</Properties>
</file>